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000000" w14:paraId="57385DFC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1B7A6EB1" w14:textId="77777777" w:rsidR="00000000" w:rsidRDefault="00F43A19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bookmarkStart w:id="1" w:name="_GoBack"/>
            <w:bookmarkEnd w:id="1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35C15366" wp14:editId="54A944B9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53CE4" w14:textId="77777777" w:rsidR="00000000" w:rsidRDefault="00F43A19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552DC055" w14:textId="77777777" w:rsidR="00000000" w:rsidRDefault="00F43A19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000000" w14:paraId="35843917" w14:textId="77777777">
        <w:trPr>
          <w:trHeight w:val="60"/>
        </w:trPr>
        <w:tc>
          <w:tcPr>
            <w:tcW w:w="426" w:type="dxa"/>
            <w:hideMark/>
          </w:tcPr>
          <w:p w14:paraId="287A75F9" w14:textId="77777777" w:rsidR="00000000" w:rsidRDefault="00F43A19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0C9ABC" w14:textId="77777777" w:rsidR="00000000" w:rsidRDefault="00F43A19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18.09.2025</w:t>
            </w:r>
          </w:p>
        </w:tc>
        <w:tc>
          <w:tcPr>
            <w:tcW w:w="4683" w:type="dxa"/>
            <w:hideMark/>
          </w:tcPr>
          <w:p w14:paraId="679910DC" w14:textId="77777777" w:rsidR="00000000" w:rsidRDefault="00F43A19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7628BDC8" w14:textId="77777777" w:rsidR="00000000" w:rsidRDefault="00F43A19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4059726" w14:textId="77777777" w:rsidR="00000000" w:rsidRDefault="00F43A19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616</w:t>
            </w:r>
          </w:p>
        </w:tc>
      </w:tr>
      <w:bookmarkEnd w:id="0"/>
    </w:tbl>
    <w:p w14:paraId="2C8EE83F" w14:textId="77777777" w:rsidR="00000000" w:rsidRDefault="00F43A19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017077E8" w14:textId="77777777" w:rsidR="00000000" w:rsidRDefault="00F43A19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О внесении изменений в административный регламент предоставления муниципальной услуги «Предоставление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торгах», утвержденный пос</w:t>
      </w:r>
      <w:r>
        <w:rPr>
          <w:rFonts w:ascii="XO Thames" w:hAnsi="XO Thames" w:cs="Times New Roman"/>
        </w:rPr>
        <w:t xml:space="preserve">тановлением Администрации Кашинского городского округа </w:t>
      </w:r>
      <w:bookmarkStart w:id="2" w:name="_Hlk209479350"/>
      <w:r>
        <w:rPr>
          <w:rFonts w:ascii="XO Thames" w:hAnsi="XO Thames" w:cs="Times New Roman"/>
        </w:rPr>
        <w:t>от 28.12.2022 № 1006</w:t>
      </w:r>
    </w:p>
    <w:bookmarkEnd w:id="2"/>
    <w:p w14:paraId="52B4A98A" w14:textId="77777777" w:rsidR="00000000" w:rsidRDefault="00F43A1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7D8FE0E" w14:textId="77777777" w:rsidR="00000000" w:rsidRDefault="00F43A1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5A974C1B" w14:textId="77777777" w:rsidR="00000000" w:rsidRDefault="00F43A19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794F8CBC" w14:textId="77777777" w:rsidR="00000000" w:rsidRDefault="00F43A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В соответствии с Земельным кодексом Российской Федерации, Федеральным законом от 27.07.2010 № 210-ФЗ «Об организации предоставления государственных и муниципальных услуг», Федер</w:t>
      </w:r>
      <w:r>
        <w:rPr>
          <w:rFonts w:ascii="XO Thames" w:hAnsi="XO Thames"/>
          <w:sz w:val="28"/>
          <w:szCs w:val="28"/>
        </w:rPr>
        <w:t xml:space="preserve">альным законом от 30.12.2015 № 431-ФЗ «О геодезии, картографии и пространственных данных и о внесении изменений в отдельные законодательные акты Российской Федерации», Федеральным законом от 08.08.2024 № 317-ФЗ «О внесении изменений </w:t>
      </w:r>
      <w:r>
        <w:rPr>
          <w:rFonts w:ascii="XO Thames" w:hAnsi="XO Thames"/>
          <w:sz w:val="28"/>
          <w:szCs w:val="28"/>
        </w:rPr>
        <w:br/>
        <w:t>в статьи 11.10 и 39.15</w:t>
      </w:r>
      <w:r>
        <w:rPr>
          <w:rFonts w:ascii="XO Thames" w:hAnsi="XO Thames"/>
          <w:sz w:val="28"/>
          <w:szCs w:val="28"/>
        </w:rPr>
        <w:t xml:space="preserve"> Земельного кодекса Российской Федерации и статью 18.1 Федерального закона «О геодезии, картографии и пространственных данных и о внесении изменений в отдельные законодательные акты Российской Федерации», Федеральным законом от 20.03.2025 № 33-ФЗ «Об общих</w:t>
      </w:r>
      <w:r>
        <w:rPr>
          <w:rFonts w:ascii="XO Thames" w:hAnsi="XO Thames"/>
          <w:sz w:val="28"/>
          <w:szCs w:val="28"/>
        </w:rPr>
        <w:t xml:space="preserve"> принципах организации местного самоуправления в единой системе публичной власти», постановлением Правительства Российской Федерации от 07.06.2022 № 1040 «О федеральной государственной географической информационной системе «Единая цифровая платформа «Нацио</w:t>
      </w:r>
      <w:r>
        <w:rPr>
          <w:rFonts w:ascii="XO Thames" w:hAnsi="XO Thames"/>
          <w:sz w:val="28"/>
          <w:szCs w:val="28"/>
        </w:rPr>
        <w:t>нальная система пространственных данных», Уставом Кашинского муниципального округа Тверской области, в целях приведения административного регламента в соответствие с изменениями федерального законодательства, повышения качества и доступности предоставления</w:t>
      </w:r>
      <w:r>
        <w:rPr>
          <w:rFonts w:ascii="XO Thames" w:hAnsi="XO Thames"/>
          <w:sz w:val="28"/>
          <w:szCs w:val="28"/>
        </w:rPr>
        <w:t xml:space="preserve"> муниципальной услуги, Администрация Кашинского муниципального округа Тверской области </w:t>
      </w:r>
    </w:p>
    <w:p w14:paraId="7BD6FBD5" w14:textId="77777777" w:rsidR="00000000" w:rsidRDefault="00F43A1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1881E2F" w14:textId="77777777" w:rsidR="00000000" w:rsidRDefault="00F43A19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5DFA91AB" w14:textId="77777777" w:rsidR="00000000" w:rsidRDefault="00F43A1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70B3277C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3" w:name="_Hlk100914248"/>
      <w:r>
        <w:rPr>
          <w:rFonts w:ascii="XO Thames" w:hAnsi="XO Thames" w:cs="Times New Roman"/>
          <w:sz w:val="28"/>
          <w:szCs w:val="28"/>
        </w:rPr>
        <w:t>административный регламент предоставления муниципальной услуги «Предоставление земельного участка, находящегося в муниципальной собственнос</w:t>
      </w:r>
      <w:r>
        <w:rPr>
          <w:rFonts w:ascii="XO Thames" w:hAnsi="XO Thames" w:cs="Times New Roman"/>
          <w:sz w:val="28"/>
          <w:szCs w:val="28"/>
        </w:rPr>
        <w:t xml:space="preserve">ти, или государственная собственность на который не разграничена, </w:t>
      </w:r>
      <w:r>
        <w:rPr>
          <w:rFonts w:ascii="XO Thames" w:hAnsi="XO Thames" w:cs="Times New Roman"/>
          <w:sz w:val="28"/>
          <w:szCs w:val="28"/>
        </w:rPr>
        <w:lastRenderedPageBreak/>
        <w:t>на торгах», утвержденный постановлением Администрации Кашинского городского округа от 28.12.2022 № 1006 «Об утверждении административного регламента предоставления муниципальной услуги «Пред</w:t>
      </w:r>
      <w:r>
        <w:rPr>
          <w:rFonts w:ascii="XO Thames" w:hAnsi="XO Thames" w:cs="Times New Roman"/>
          <w:sz w:val="28"/>
          <w:szCs w:val="28"/>
        </w:rPr>
        <w:t xml:space="preserve">оставление земельного участка, находящегося в муниципальной собственности, или государственная собственность на который не разграничена, на торгах» (далее также — административный регламент), следующие изменения: </w:t>
      </w:r>
      <w:bookmarkEnd w:id="3"/>
    </w:p>
    <w:p w14:paraId="23FEA79A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1.1. по тексту административного регламент</w:t>
      </w:r>
      <w:r>
        <w:rPr>
          <w:rFonts w:ascii="XO Thames" w:hAnsi="XO Thames" w:cs="Times New Roman"/>
          <w:sz w:val="28"/>
          <w:szCs w:val="28"/>
        </w:rPr>
        <w:t xml:space="preserve">а и приложений к нему слова «Кашинский городской округ» в соответствующем падеже заменить словами «Кашинский муниципальный округ» в соответствующем падеже; </w:t>
      </w:r>
    </w:p>
    <w:p w14:paraId="7B70739E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1.2. по тексту административного регламента и приложений к нему слова «Администрация Кашинского гор</w:t>
      </w:r>
      <w:r>
        <w:rPr>
          <w:rFonts w:ascii="XO Thames" w:hAnsi="XO Thames" w:cs="Times New Roman"/>
          <w:sz w:val="28"/>
          <w:szCs w:val="28"/>
        </w:rPr>
        <w:t xml:space="preserve">одского округа» в соответствующем падеже заменить словами «Администрация Кашинского муниципального округа Тверской области» в соответствующем падеже; </w:t>
      </w:r>
    </w:p>
    <w:p w14:paraId="241068D7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1.3. по тексту административного регламента </w:t>
      </w:r>
      <w:bookmarkStart w:id="4" w:name="_Hlk209261658"/>
      <w:r>
        <w:rPr>
          <w:rFonts w:ascii="XO Thames" w:hAnsi="XO Thames" w:cs="Times New Roman"/>
          <w:sz w:val="28"/>
          <w:szCs w:val="28"/>
        </w:rPr>
        <w:t>и приложений к нему</w:t>
      </w:r>
      <w:bookmarkEnd w:id="4"/>
      <w:r>
        <w:rPr>
          <w:rFonts w:ascii="XO Thames" w:hAnsi="XO Thames" w:cs="Times New Roman"/>
          <w:sz w:val="28"/>
          <w:szCs w:val="28"/>
        </w:rPr>
        <w:t xml:space="preserve"> слова «Комитет по управлению имуществом А</w:t>
      </w:r>
      <w:r>
        <w:rPr>
          <w:rFonts w:ascii="XO Thames" w:hAnsi="XO Thames" w:cs="Times New Roman"/>
          <w:sz w:val="28"/>
          <w:szCs w:val="28"/>
        </w:rPr>
        <w:t xml:space="preserve">дминистрации Кашинского городского округа» в соответствующем падеже заменить словами «Комитет по управлению имуществом Администрации Кашинского муниципального округа Тверской области» в соответствующем падеже; </w:t>
      </w:r>
    </w:p>
    <w:p w14:paraId="2492BE13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1.4. дополнить административный регламент пун</w:t>
      </w:r>
      <w:r>
        <w:rPr>
          <w:rFonts w:ascii="XO Thames" w:hAnsi="XO Thames" w:cs="Times New Roman"/>
          <w:sz w:val="28"/>
          <w:szCs w:val="28"/>
        </w:rPr>
        <w:t xml:space="preserve">ктом 1.1 следующего содержания: </w:t>
      </w:r>
    </w:p>
    <w:p w14:paraId="2C929AB2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«1.1. При предоставлении муниципальной услуги используется (при технической возможности) федеральная государственная географическая информационная система «Единая цифровая платформа «Национальная система пространственных да</w:t>
      </w:r>
      <w:r>
        <w:rPr>
          <w:rFonts w:ascii="XO Thames" w:hAnsi="XO Thames" w:cs="Times New Roman"/>
          <w:sz w:val="28"/>
          <w:szCs w:val="28"/>
        </w:rPr>
        <w:t xml:space="preserve">нных» (далее также — система) в части пространственных данных и сведений, содержащихся в системе.». </w:t>
      </w:r>
    </w:p>
    <w:p w14:paraId="0F45768F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2. Установить, что пункт 4.5 Порядка разработки и утверждения административных регламентов предоставления муниципальных услуг Администрации Кашинского горо</w:t>
      </w:r>
      <w:r>
        <w:rPr>
          <w:rFonts w:ascii="XO Thames" w:hAnsi="XO Thames" w:cs="Times New Roman"/>
          <w:sz w:val="28"/>
          <w:szCs w:val="28"/>
        </w:rPr>
        <w:t>дского округа, утвержденного постановлением Администрации Кашинского городского округа от 12.02.2019 № 75, не подлежал применению к проекту настоящего постановления (в части требований к процедуре внесения изменений в административные регламенты, касающихс</w:t>
      </w:r>
      <w:r>
        <w:rPr>
          <w:rFonts w:ascii="XO Thames" w:hAnsi="XO Thames" w:cs="Times New Roman"/>
          <w:sz w:val="28"/>
          <w:szCs w:val="28"/>
        </w:rPr>
        <w:t>я проведения независимой экспертизы проекта изменений и направления проекта изменений в многофункциональный центр предоставления государственных и муниципальных услуг), поскольку изменения, утвержденные (внесенные) настоящим постановлением, направлены на п</w:t>
      </w:r>
      <w:r>
        <w:rPr>
          <w:rFonts w:ascii="XO Thames" w:hAnsi="XO Thames" w:cs="Times New Roman"/>
          <w:sz w:val="28"/>
          <w:szCs w:val="28"/>
        </w:rPr>
        <w:t>риведение документа (документов) в который (которые) они вносятся, в соответствие с нормативными правовыми актами Российской Федерации, в том числе имеющими большую юридическую силу, и (или) на улучшение их юридико-технического оформления, и не ухудшают по</w:t>
      </w:r>
      <w:r>
        <w:rPr>
          <w:rFonts w:ascii="XO Thames" w:hAnsi="XO Thames" w:cs="Times New Roman"/>
          <w:sz w:val="28"/>
          <w:szCs w:val="28"/>
        </w:rPr>
        <w:t xml:space="preserve">ложения лиц, участвующих в правоотношениях, связанных с предоставлением муниципальной услуги. </w:t>
      </w:r>
    </w:p>
    <w:p w14:paraId="76E201E5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3. Контроль за исполнением настоящего постановления возложить на и.о. председателя Комитета по управлению имуществом Администрации Кашинского муниципального окру</w:t>
      </w:r>
      <w:r>
        <w:rPr>
          <w:rFonts w:ascii="XO Thames" w:hAnsi="XO Thames" w:cs="Times New Roman"/>
          <w:sz w:val="28"/>
          <w:szCs w:val="28"/>
        </w:rPr>
        <w:t xml:space="preserve">га Тверской области, заместителя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председателя Комитета по управлению имуществом Администрации Кашинского муниципального округа Тверской области А.М. Латипова. </w:t>
      </w:r>
    </w:p>
    <w:p w14:paraId="576FA600" w14:textId="77777777" w:rsidR="00000000" w:rsidRDefault="00F43A19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4. </w:t>
      </w:r>
      <w:r>
        <w:rPr>
          <w:rFonts w:ascii="XO Thames" w:hAnsi="XO Thames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в газете «Кашинская газета» и подлежит размещению на официальном сайте Кашинского муниципального округа Тверской области в информационно-телекоммуникационной сети «Интернет». </w:t>
      </w:r>
    </w:p>
    <w:p w14:paraId="714038EC" w14:textId="77777777" w:rsidR="00000000" w:rsidRDefault="00F43A19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47D4974A" w14:textId="77777777" w:rsidR="00000000" w:rsidRDefault="00F43A1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p w14:paraId="41BCDEE7" w14:textId="77777777" w:rsidR="00000000" w:rsidRDefault="00F43A1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000000" w14:paraId="7FD0F21E" w14:textId="77777777">
        <w:tc>
          <w:tcPr>
            <w:tcW w:w="6096" w:type="dxa"/>
            <w:hideMark/>
          </w:tcPr>
          <w:p w14:paraId="05C028C6" w14:textId="77777777" w:rsidR="00000000" w:rsidRDefault="00F43A19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Главы Кашинского муниципального округа Тверской области</w:t>
            </w:r>
          </w:p>
        </w:tc>
        <w:tc>
          <w:tcPr>
            <w:tcW w:w="3549" w:type="dxa"/>
            <w:vAlign w:val="bottom"/>
            <w:hideMark/>
          </w:tcPr>
          <w:p w14:paraId="37E8FA23" w14:textId="77777777" w:rsidR="00000000" w:rsidRDefault="00F43A19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Галяева</w:t>
            </w:r>
          </w:p>
        </w:tc>
      </w:tr>
    </w:tbl>
    <w:p w14:paraId="0DE56E33" w14:textId="77777777" w:rsidR="00F43A19" w:rsidRDefault="00F43A19">
      <w:pPr>
        <w:pStyle w:val="HTML"/>
        <w:jc w:val="both"/>
        <w:rPr>
          <w:rFonts w:ascii="XO Thames" w:hAnsi="XO Thames" w:cs="Times New Roman"/>
          <w:sz w:val="2"/>
          <w:szCs w:val="2"/>
        </w:rPr>
      </w:pPr>
    </w:p>
    <w:sectPr w:rsidR="00F43A19">
      <w:headerReference w:type="default" r:id="rId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7AC5A" w14:textId="77777777" w:rsidR="00F43A19" w:rsidRDefault="00F43A19">
      <w:r>
        <w:separator/>
      </w:r>
    </w:p>
  </w:endnote>
  <w:endnote w:type="continuationSeparator" w:id="0">
    <w:p w14:paraId="148AB611" w14:textId="77777777" w:rsidR="00F43A19" w:rsidRDefault="00F43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1713B285-0F21-4119-825E-72B6A0D855B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E866E985-979D-4E06-97B5-46CD7AFA7DBC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69A7A123-A194-44C4-97C2-19FFB86FF820}"/>
    <w:embedBold r:id="rId4" w:fontKey="{5D0201FC-7DA1-446D-8C9A-64B1CD074F8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AECC849-40A4-456B-B2A8-3D574BF564B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C685BE46-AD71-4292-BCAC-28E7133371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0064F" w14:textId="77777777" w:rsidR="00F43A19" w:rsidRDefault="00F43A19">
      <w:r>
        <w:separator/>
      </w:r>
    </w:p>
  </w:footnote>
  <w:footnote w:type="continuationSeparator" w:id="0">
    <w:p w14:paraId="0625DF49" w14:textId="77777777" w:rsidR="00F43A19" w:rsidRDefault="00F43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5DCEC735" w14:textId="77777777" w:rsidR="00000000" w:rsidRDefault="00F43A19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3</w:t>
        </w:r>
        <w:r>
          <w:rPr>
            <w:rFonts w:ascii="XO Thames" w:hAnsi="XO Thames"/>
          </w:rPr>
          <w:fldChar w:fldCharType="end"/>
        </w:r>
      </w:p>
    </w:sdtContent>
  </w:sdt>
  <w:p w14:paraId="60BD218E" w14:textId="77777777" w:rsidR="00000000" w:rsidRDefault="00F43A19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2D"/>
    <w:rsid w:val="00180B2D"/>
    <w:rsid w:val="00F4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B7B7C0"/>
  <w15:chartTrackingRefBased/>
  <w15:docId w15:val="{01845449-EE4E-4CEA-937D-1D63FB0D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2022-04-18T05:43:00Z</cp:lastPrinted>
  <dcterms:created xsi:type="dcterms:W3CDTF">2025-10-24T06:39:00Z</dcterms:created>
  <dcterms:modified xsi:type="dcterms:W3CDTF">2025-10-24T06:39:00Z</dcterms:modified>
</cp:coreProperties>
</file>